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EB3" w:rsidRDefault="00193EB3"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193EB3" w:rsidRDefault="00193EB3"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193EB3" w:rsidRDefault="00193EB3" w:rsidP="00301302">
      <w:pPr>
        <w:tabs>
          <w:tab w:val="center" w:pos="1843"/>
          <w:tab w:val="center" w:pos="7080"/>
        </w:tabs>
        <w:rPr>
          <w:rFonts w:ascii="Times New Roman" w:hAnsi="Times New Roman"/>
          <w:b/>
        </w:rPr>
      </w:pPr>
      <w:r>
        <w:rPr>
          <w:noProof/>
        </w:rPr>
        <w:pict>
          <v:line id="_x0000_s1026" style="position:absolute;z-index:251658240" from="248.25pt,.4pt" to="406.05pt,.4pt"/>
        </w:pict>
      </w:r>
      <w:r>
        <w:rPr>
          <w:rFonts w:ascii="Times New Roman" w:hAnsi="Times New Roman"/>
        </w:rPr>
        <w:tab/>
      </w:r>
      <w:r>
        <w:rPr>
          <w:rFonts w:ascii="Times New Roman" w:hAnsi="Times New Roman"/>
          <w:b/>
          <w:bCs/>
        </w:rPr>
        <w:t xml:space="preserve">LÝ TỰ TRỌNG </w:t>
      </w:r>
      <w:r>
        <w:rPr>
          <w:rFonts w:ascii="Times New Roman" w:hAnsi="Times New Roman"/>
          <w:b/>
        </w:rPr>
        <w:t>TP. HỒ CHÍ MINH</w:t>
      </w:r>
    </w:p>
    <w:p w:rsidR="00193EB3" w:rsidRDefault="00193EB3" w:rsidP="00301302">
      <w:pPr>
        <w:tabs>
          <w:tab w:val="center" w:pos="1843"/>
          <w:tab w:val="center" w:pos="7080"/>
        </w:tabs>
        <w:rPr>
          <w:rFonts w:ascii="Times New Roman" w:hAnsi="Times New Roman"/>
          <w:sz w:val="26"/>
          <w:szCs w:val="26"/>
        </w:rPr>
      </w:pPr>
      <w:r>
        <w:rPr>
          <w:noProof/>
        </w:rPr>
        <w:pict>
          <v:line id="_x0000_s1027" style="position:absolute;z-index:251659264" from="54.85pt,-.4pt" to="126.85pt,-.4pt"/>
        </w:pict>
      </w:r>
      <w:r>
        <w:rPr>
          <w:sz w:val="26"/>
          <w:szCs w:val="26"/>
        </w:rPr>
        <w:tab/>
      </w:r>
      <w:r>
        <w:rPr>
          <w:rFonts w:ascii="Times New Roman" w:hAnsi="Times New Roman"/>
          <w:sz w:val="26"/>
          <w:szCs w:val="26"/>
        </w:rPr>
        <w:t>Số:        /</w:t>
      </w:r>
      <w:r>
        <w:rPr>
          <w:rFonts w:ascii="Times New Roman" w:hAnsi="Times New Roman"/>
          <w:sz w:val="26"/>
          <w:szCs w:val="22"/>
        </w:rPr>
        <w:t>HĐGD-TG-CN</w:t>
      </w:r>
      <w:r>
        <w:rPr>
          <w:rFonts w:ascii="Times New Roman" w:hAnsi="Times New Roman"/>
          <w:sz w:val="26"/>
          <w:szCs w:val="26"/>
        </w:rPr>
        <w:tab/>
      </w:r>
      <w:r>
        <w:rPr>
          <w:rFonts w:ascii="Times New Roman" w:hAnsi="Times New Roman"/>
          <w:i/>
          <w:sz w:val="26"/>
          <w:szCs w:val="26"/>
        </w:rPr>
        <w:t xml:space="preserve">Thành phố </w:t>
      </w:r>
      <w:r>
        <w:rPr>
          <w:rFonts w:ascii="Times New Roman" w:hAnsi="Times New Roman"/>
          <w:i/>
          <w:iCs/>
          <w:sz w:val="26"/>
          <w:szCs w:val="26"/>
        </w:rPr>
        <w:t>Hồ Chí Minh, ngày       tháng      năm 20</w:t>
      </w:r>
    </w:p>
    <w:p w:rsidR="00193EB3" w:rsidRDefault="00193EB3"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193EB3" w:rsidRDefault="00193EB3"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193EB3" w:rsidRDefault="00193EB3"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II – NĂM HỌC 2016 – 2017</w:t>
      </w:r>
      <w:r>
        <w:rPr>
          <w:rFonts w:ascii="Times New Roman" w:hAnsi="Times New Roman"/>
          <w:sz w:val="24"/>
          <w:szCs w:val="26"/>
        </w:rPr>
        <w:tab/>
      </w:r>
    </w:p>
    <w:p w:rsidR="00193EB3" w:rsidRDefault="00193EB3" w:rsidP="00301302">
      <w:pPr>
        <w:jc w:val="both"/>
        <w:rPr>
          <w:rFonts w:ascii="Times New Roman" w:hAnsi="Times New Roman"/>
          <w:sz w:val="26"/>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0288" o:connectortype="straight"/>
        </w:pic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193EB3" w:rsidRDefault="00193EB3"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viên giảng dạy khối chuyên nghiệp.</w:t>
      </w:r>
    </w:p>
    <w:p w:rsidR="00193EB3" w:rsidRDefault="00193EB3"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193EB3" w:rsidRDefault="00193EB3"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193EB3" w:rsidRDefault="00193EB3"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Pr>
          <w:rFonts w:ascii="Times New Roman" w:hAnsi="Times New Roman"/>
          <w:sz w:val="26"/>
        </w:rPr>
        <w:t xml:space="preserve"> </w:t>
      </w:r>
      <w:r w:rsidRPr="003C3B04">
        <w:rPr>
          <w:rFonts w:ascii="Times New Roman" w:hAnsi="Times New Roman"/>
          <w:b/>
          <w:sz w:val="26"/>
        </w:rPr>
        <w:t>Phạm Hữu Lộc</w:t>
      </w:r>
      <w:r>
        <w:rPr>
          <w:rFonts w:ascii="Times New Roman" w:hAnsi="Times New Roman"/>
          <w:sz w:val="26"/>
        </w:rPr>
        <w:t xml:space="preserve">;  </w:t>
      </w:r>
    </w:p>
    <w:p w:rsidR="00193EB3" w:rsidRDefault="00193EB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Chức vụ: Hiệu trưởng Trường Cao đẳng Kỹ thuật Lý Tự Trọng Thành phố Hồ Chí Minh.</w:t>
      </w:r>
    </w:p>
    <w:p w:rsidR="00193EB3" w:rsidRDefault="00193EB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390 Hoàng Văn Thụ, Phường 4, Quận Tân Bình, TP. Hồ Chí Minh. </w:t>
      </w:r>
    </w:p>
    <w:p w:rsidR="00193EB3" w:rsidRDefault="00193EB3"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Pr>
          <w:rFonts w:ascii="Times New Roman" w:hAnsi="Times New Roman"/>
          <w:b/>
          <w:sz w:val="26"/>
          <w:szCs w:val="26"/>
          <w:lang w:val="de-DE"/>
        </w:rPr>
        <w:t>Nguyễn Thị Cẩm Thạch</w:t>
      </w:r>
    </w:p>
    <w:p w:rsidR="00193EB3" w:rsidRDefault="00193EB3"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Pr>
          <w:sz w:val="26"/>
          <w:szCs w:val="26"/>
          <w:lang w:val="de-DE"/>
        </w:rPr>
        <w:t xml:space="preserve"> 31/10/1970;</w:t>
      </w:r>
      <w:r>
        <w:rPr>
          <w:rFonts w:ascii="Times New Roman" w:hAnsi="Times New Roman"/>
          <w:sz w:val="26"/>
        </w:rPr>
        <w:t xml:space="preserve"> Nơi sinh: </w:t>
      </w:r>
      <w:r>
        <w:rPr>
          <w:rFonts w:ascii="Times New Roman" w:hAnsi="Times New Roman"/>
          <w:sz w:val="26"/>
          <w:szCs w:val="26"/>
          <w:lang w:val="de-DE"/>
        </w:rPr>
        <w:t>Hà Tĩnh</w:t>
      </w:r>
    </w:p>
    <w:p w:rsidR="00193EB3" w:rsidRPr="001E3FC8" w:rsidRDefault="00193EB3" w:rsidP="001E3FC8">
      <w:pPr>
        <w:tabs>
          <w:tab w:val="left" w:pos="935"/>
        </w:tabs>
        <w:spacing w:after="120"/>
        <w:jc w:val="both"/>
        <w:rPr>
          <w:rFonts w:ascii="Times New Roman" w:hAnsi="Times New Roman"/>
          <w:sz w:val="26"/>
        </w:rPr>
      </w:pPr>
      <w:r>
        <w:rPr>
          <w:rFonts w:ascii="Times New Roman" w:hAnsi="Times New Roman"/>
          <w:noProof/>
          <w:sz w:val="25"/>
          <w:lang w:eastAsia="vi-VN" w:bidi="ar-DZ"/>
        </w:rPr>
        <w:t xml:space="preserve">         </w:t>
      </w: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Pr>
          <w:rFonts w:ascii="Times New Roman" w:hAnsi="Times New Roman"/>
          <w:sz w:val="26"/>
        </w:rPr>
        <w:t>60/133 Đường số 10 , Phường 9, Quận Gò Vấp, Tp.HCM.</w:t>
      </w:r>
    </w:p>
    <w:p w:rsidR="00193EB3" w:rsidRPr="0013172F" w:rsidRDefault="00193EB3"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Pr>
          <w:rFonts w:ascii="Times New Roman" w:hAnsi="Times New Roman"/>
          <w:sz w:val="26"/>
          <w:szCs w:val="26"/>
          <w:lang w:val="de-DE"/>
        </w:rPr>
        <w:t xml:space="preserve">Thạc sĩ Toán </w:t>
      </w:r>
    </w:p>
    <w:p w:rsidR="00193EB3" w:rsidRPr="003A31BC" w:rsidRDefault="00193EB3"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Pr>
          <w:rFonts w:ascii="Times New Roman" w:hAnsi="Times New Roman"/>
          <w:sz w:val="26"/>
        </w:rPr>
        <w:t>0983403300</w:t>
      </w:r>
    </w:p>
    <w:p w:rsidR="00193EB3" w:rsidRPr="00BE729C" w:rsidRDefault="00193EB3" w:rsidP="00BE729C">
      <w:pPr>
        <w:spacing w:line="288" w:lineRule="auto"/>
        <w:ind w:firstLine="567"/>
        <w:jc w:val="both"/>
        <w:rPr>
          <w:sz w:val="26"/>
          <w:szCs w:val="26"/>
          <w:lang w:val="de-DE"/>
        </w:rPr>
      </w:pPr>
      <w:r>
        <w:rPr>
          <w:rFonts w:ascii="Times New Roman" w:hAnsi="Times New Roman"/>
          <w:sz w:val="26"/>
        </w:rPr>
        <w:t xml:space="preserve">Số CMND 023837190; </w:t>
      </w:r>
      <w:r w:rsidRPr="003770B3">
        <w:rPr>
          <w:rFonts w:ascii="Times New Roman" w:hAnsi="Times New Roman"/>
          <w:sz w:val="26"/>
        </w:rPr>
        <w:t xml:space="preserve">Ngày cấp: </w:t>
      </w:r>
      <w:r>
        <w:rPr>
          <w:rFonts w:ascii="Times New Roman" w:hAnsi="Times New Roman"/>
          <w:sz w:val="26"/>
        </w:rPr>
        <w:t>19/10/2011</w:t>
      </w:r>
      <w:r w:rsidRPr="00BE729C">
        <w:rPr>
          <w:rFonts w:ascii="Times New Roman" w:hAnsi="Times New Roman"/>
          <w:sz w:val="26"/>
          <w:szCs w:val="26"/>
          <w:lang w:val="de-DE"/>
        </w:rPr>
        <w:t>; Nơi cấp: Công an TP. Hồ Chí Minh.</w:t>
      </w:r>
    </w:p>
    <w:p w:rsidR="00193EB3" w:rsidRPr="001E3FC8" w:rsidRDefault="00193EB3"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Pr="001E3FC8">
        <w:rPr>
          <w:rFonts w:ascii="Times New Roman" w:hAnsi="Times New Roman"/>
          <w:sz w:val="26"/>
        </w:rPr>
        <w:t xml:space="preserve"> </w:t>
      </w:r>
      <w:r>
        <w:rPr>
          <w:rFonts w:ascii="Times New Roman" w:hAnsi="Times New Roman"/>
          <w:sz w:val="26"/>
        </w:rPr>
        <w:t>Trường Cao đẳng Kỹ thuật Lý Tự Trọng Tp. Hồ Chí Minh.</w:t>
      </w:r>
    </w:p>
    <w:p w:rsidR="00193EB3" w:rsidRDefault="00193EB3"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t xml:space="preserve">  Chức danh: Giảng viên.</w:t>
      </w:r>
    </w:p>
    <w:p w:rsidR="00193EB3" w:rsidRDefault="00193EB3"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193EB3" w:rsidRDefault="00193EB3"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193EB3" w:rsidRDefault="00193EB3"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193EB3" w:rsidRDefault="00193EB3"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Môn học:  Toán cao cấp 1; Lớp: 16CĐ- Ô3; 16CĐ- Ô8</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Số ĐVHT: 3; Số TC: 3; Số tiết lý thuyết: 90 tiết; Số tiết thực hành: Không</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Số tiết dự kiến ra đề (đối với các môn không trực tiếp giảng dạy): 02</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Số tiết chấm bài thi (đối với các môn không trực tiếp giảng dạy): 50</w:t>
      </w:r>
    </w:p>
    <w:p w:rsidR="00193EB3" w:rsidRDefault="00193EB3"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9 tiết; Hình thức thi, kiểm tra: Tự luận </w:t>
      </w:r>
    </w:p>
    <w:p w:rsidR="00193EB3" w:rsidRDefault="00193EB3"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Tại khoa: Khoa học Cơ bản.</w:t>
      </w:r>
    </w:p>
    <w:p w:rsidR="00193EB3" w:rsidRDefault="00193EB3" w:rsidP="00301302">
      <w:pPr>
        <w:tabs>
          <w:tab w:val="left" w:pos="567"/>
        </w:tabs>
        <w:spacing w:before="60" w:after="120"/>
        <w:jc w:val="both"/>
        <w:rPr>
          <w:rFonts w:ascii="Times New Roman" w:hAnsi="Times New Roman"/>
          <w:sz w:val="26"/>
        </w:rPr>
      </w:pPr>
      <w:r>
        <w:rPr>
          <w:rFonts w:ascii="Times New Roman" w:hAnsi="Times New Roman"/>
          <w:sz w:val="26"/>
        </w:rPr>
        <w:tab/>
        <w:t>Thời gian thỉnh giảng: Từ ngày 06/03/2017 đến ngày 15/07/2017.</w:t>
      </w:r>
    </w:p>
    <w:p w:rsidR="00193EB3" w:rsidRDefault="00193EB3" w:rsidP="00301302">
      <w:pPr>
        <w:spacing w:after="120"/>
        <w:ind w:firstLine="567"/>
        <w:jc w:val="both"/>
        <w:rPr>
          <w:rFonts w:ascii="Times New Roman" w:hAnsi="Times New Roman"/>
          <w:sz w:val="26"/>
        </w:rPr>
      </w:pPr>
      <w:r>
        <w:rPr>
          <w:rFonts w:ascii="Times New Roman" w:hAnsi="Times New Roman"/>
          <w:sz w:val="26"/>
        </w:rPr>
        <w:t>Bên A trả thù lao giảng dạy là: 65.000 đồng/tiết thực giảng và quy đổi (bậc cao đẳng); 55.000 đồng/tiết thực giảng và quy đổi (bậc TCCN), được trả một lần bằng tiền mặt (hoặc chuyển khoản qua thẻ ATM) trong vòng 10 ngày sau khi ký thanh lý hợp đồng giảng dạy.</w:t>
      </w:r>
    </w:p>
    <w:p w:rsidR="00193EB3" w:rsidRDefault="00193EB3" w:rsidP="00301302">
      <w:pPr>
        <w:spacing w:after="120"/>
        <w:ind w:firstLine="567"/>
        <w:jc w:val="both"/>
        <w:rPr>
          <w:rFonts w:ascii="Times New Roman" w:hAnsi="Times New Roman"/>
          <w:sz w:val="26"/>
        </w:rPr>
      </w:pPr>
    </w:p>
    <w:p w:rsidR="00193EB3" w:rsidRDefault="00193EB3"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193EB3" w:rsidRDefault="00193EB3"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193EB3" w:rsidRDefault="00193EB3"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193EB3" w:rsidRDefault="00193EB3"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193EB3" w:rsidRDefault="00193EB3"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193EB3" w:rsidRDefault="00193EB3"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193EB3" w:rsidRDefault="00193EB3"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193EB3" w:rsidRDefault="00193EB3"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193EB3" w:rsidRDefault="00193EB3"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193EB3" w:rsidRDefault="00193EB3"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193EB3" w:rsidRDefault="00193EB3"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193EB3" w:rsidRDefault="00193EB3"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193EB3" w:rsidRDefault="00193EB3"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193EB3" w:rsidRDefault="00193EB3"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193EB3" w:rsidRDefault="00193EB3"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193EB3" w:rsidRDefault="00193EB3"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193EB3" w:rsidRDefault="00193EB3"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193EB3" w:rsidRDefault="00193EB3" w:rsidP="00301302">
      <w:pPr>
        <w:pStyle w:val="BodyText"/>
        <w:tabs>
          <w:tab w:val="center" w:pos="2201"/>
          <w:tab w:val="center" w:pos="7029"/>
        </w:tabs>
        <w:rPr>
          <w:rFonts w:ascii="Times New Roman" w:hAnsi="Times New Roman"/>
          <w:b/>
          <w:bCs/>
          <w:sz w:val="26"/>
          <w:szCs w:val="24"/>
        </w:rPr>
      </w:pPr>
    </w:p>
    <w:p w:rsidR="00193EB3" w:rsidRDefault="00193EB3" w:rsidP="00301302">
      <w:pPr>
        <w:pStyle w:val="BodyText"/>
        <w:tabs>
          <w:tab w:val="center" w:pos="2201"/>
          <w:tab w:val="center" w:pos="7029"/>
        </w:tabs>
        <w:rPr>
          <w:rFonts w:ascii="Times New Roman" w:hAnsi="Times New Roman"/>
          <w:b/>
          <w:bCs/>
          <w:sz w:val="26"/>
          <w:szCs w:val="24"/>
        </w:rPr>
      </w:pPr>
    </w:p>
    <w:p w:rsidR="00193EB3" w:rsidRDefault="00193EB3" w:rsidP="00301302">
      <w:pPr>
        <w:pStyle w:val="BodyText"/>
        <w:tabs>
          <w:tab w:val="center" w:pos="2201"/>
          <w:tab w:val="center" w:pos="7029"/>
        </w:tabs>
        <w:rPr>
          <w:rFonts w:ascii="Times New Roman" w:hAnsi="Times New Roman"/>
          <w:b/>
          <w:bCs/>
          <w:sz w:val="26"/>
          <w:szCs w:val="24"/>
        </w:rPr>
      </w:pPr>
    </w:p>
    <w:p w:rsidR="00193EB3" w:rsidRPr="001A3CE5" w:rsidRDefault="00193EB3"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193EB3" w:rsidRDefault="00193EB3" w:rsidP="00301302">
      <w:pPr>
        <w:pStyle w:val="BodyText"/>
        <w:tabs>
          <w:tab w:val="center" w:pos="2201"/>
          <w:tab w:val="center" w:pos="7029"/>
        </w:tabs>
        <w:rPr>
          <w:rFonts w:ascii="Times New Roman" w:hAnsi="Times New Roman"/>
          <w:sz w:val="26"/>
          <w:szCs w:val="24"/>
        </w:rPr>
      </w:pPr>
    </w:p>
    <w:p w:rsidR="00193EB3" w:rsidRDefault="00193EB3"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t xml:space="preserve">  ……………………</w:t>
      </w:r>
      <w:r>
        <w:rPr>
          <w:rFonts w:ascii="Times New Roman" w:hAnsi="Times New Roman"/>
          <w:sz w:val="26"/>
          <w:szCs w:val="24"/>
        </w:rPr>
        <w:tab/>
        <w:t>………………….</w:t>
      </w:r>
    </w:p>
    <w:p w:rsidR="00193EB3" w:rsidRPr="003770B3" w:rsidRDefault="00193EB3"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193EB3" w:rsidRDefault="00193EB3"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Pr>
          <w:rFonts w:ascii="Times New Roman" w:hAnsi="Times New Roman"/>
          <w:sz w:val="26"/>
          <w:szCs w:val="24"/>
        </w:rPr>
        <w:tab/>
        <w:t>……………………</w:t>
      </w:r>
      <w:r>
        <w:rPr>
          <w:rFonts w:ascii="Times New Roman" w:hAnsi="Times New Roman"/>
          <w:sz w:val="26"/>
          <w:szCs w:val="24"/>
        </w:rPr>
        <w:tab/>
        <w:t>…………………..</w:t>
      </w:r>
    </w:p>
    <w:p w:rsidR="00193EB3" w:rsidRDefault="00193EB3" w:rsidP="00301302"/>
    <w:sectPr w:rsidR="00193EB3"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302"/>
    <w:rsid w:val="00021E0E"/>
    <w:rsid w:val="00075E75"/>
    <w:rsid w:val="00084887"/>
    <w:rsid w:val="0011617F"/>
    <w:rsid w:val="0013172F"/>
    <w:rsid w:val="00154895"/>
    <w:rsid w:val="00183BAD"/>
    <w:rsid w:val="00193EB3"/>
    <w:rsid w:val="001A17C5"/>
    <w:rsid w:val="001A3CE5"/>
    <w:rsid w:val="001D363F"/>
    <w:rsid w:val="001E3FC8"/>
    <w:rsid w:val="0020441F"/>
    <w:rsid w:val="00252DD8"/>
    <w:rsid w:val="00285DDC"/>
    <w:rsid w:val="002F522B"/>
    <w:rsid w:val="00300F46"/>
    <w:rsid w:val="00301302"/>
    <w:rsid w:val="003118DF"/>
    <w:rsid w:val="003770B3"/>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05E5A"/>
    <w:rsid w:val="00807AAD"/>
    <w:rsid w:val="00820139"/>
    <w:rsid w:val="0082725D"/>
    <w:rsid w:val="008752D5"/>
    <w:rsid w:val="008B680A"/>
    <w:rsid w:val="0092059F"/>
    <w:rsid w:val="009E4D51"/>
    <w:rsid w:val="00A01548"/>
    <w:rsid w:val="00A13153"/>
    <w:rsid w:val="00AA1111"/>
    <w:rsid w:val="00AC024D"/>
    <w:rsid w:val="00AF2B13"/>
    <w:rsid w:val="00B627F0"/>
    <w:rsid w:val="00B80B1F"/>
    <w:rsid w:val="00BB1D50"/>
    <w:rsid w:val="00BE729C"/>
    <w:rsid w:val="00C0015F"/>
    <w:rsid w:val="00C003E1"/>
    <w:rsid w:val="00CE0D4F"/>
    <w:rsid w:val="00D06308"/>
    <w:rsid w:val="00D72AE4"/>
    <w:rsid w:val="00D77BEB"/>
    <w:rsid w:val="00DC1E55"/>
    <w:rsid w:val="00DE3F33"/>
    <w:rsid w:val="00DF6A58"/>
    <w:rsid w:val="00E302A2"/>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20"/>
    </w:rPr>
  </w:style>
  <w:style w:type="paragraph" w:styleId="Heading2">
    <w:name w:val="heading 2"/>
    <w:basedOn w:val="Normal"/>
    <w:next w:val="Normal"/>
    <w:link w:val="Heading2Char"/>
    <w:uiPriority w:val="99"/>
    <w:qFormat/>
    <w:rsid w:val="00301302"/>
    <w:pPr>
      <w:keepNext/>
      <w:jc w:val="center"/>
      <w:outlineLvl w:val="1"/>
    </w:pPr>
    <w:rPr>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Times New Roman"/>
      <w:sz w:val="20"/>
      <w:szCs w:val="20"/>
    </w:rPr>
  </w:style>
  <w:style w:type="character" w:customStyle="1" w:styleId="Heading2Char">
    <w:name w:val="Heading 2 Char"/>
    <w:basedOn w:val="DefaultParagraphFont"/>
    <w:link w:val="Heading2"/>
    <w:uiPriority w:val="99"/>
    <w:semiHidden/>
    <w:locked/>
    <w:rsid w:val="00301302"/>
    <w:rPr>
      <w:rFonts w:ascii="VNI-Times" w:hAnsi="VNI-Times" w:cs="Times New Roman"/>
      <w:b/>
      <w:sz w:val="20"/>
      <w:szCs w:val="20"/>
    </w:rPr>
  </w:style>
  <w:style w:type="paragraph" w:styleId="BodyText">
    <w:name w:val="Body Text"/>
    <w:basedOn w:val="Normal"/>
    <w:link w:val="BodyTextChar"/>
    <w:uiPriority w:val="99"/>
    <w:semiHidden/>
    <w:rsid w:val="00301302"/>
    <w:pPr>
      <w:jc w:val="both"/>
    </w:pPr>
    <w:rPr>
      <w:szCs w:val="20"/>
    </w:rPr>
  </w:style>
  <w:style w:type="character" w:customStyle="1" w:styleId="BodyTextChar">
    <w:name w:val="Body Text Char"/>
    <w:basedOn w:val="DefaultParagraphFont"/>
    <w:link w:val="BodyText"/>
    <w:uiPriority w:val="99"/>
    <w:semiHidden/>
    <w:locked/>
    <w:rsid w:val="00301302"/>
    <w:rPr>
      <w:rFonts w:ascii="VNI-Times" w:hAnsi="VNI-Times" w:cs="Times New Roman"/>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73862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TotalTime>
  <Pages>2</Pages>
  <Words>682</Words>
  <Characters>3894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Windows User</cp:lastModifiedBy>
  <cp:revision>6</cp:revision>
  <cp:lastPrinted>2017-03-07T02:58:00Z</cp:lastPrinted>
  <dcterms:created xsi:type="dcterms:W3CDTF">2017-03-14T01:36:00Z</dcterms:created>
  <dcterms:modified xsi:type="dcterms:W3CDTF">2017-03-15T13:08:00Z</dcterms:modified>
</cp:coreProperties>
</file>